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6804" w:rsidRPr="00097E11" w:rsidRDefault="00726804" w:rsidP="00BB4680">
      <w:pPr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ПРОЕКТ </w:t>
      </w:r>
      <w:r w:rsidRPr="00BB4680">
        <w:rPr>
          <w:sz w:val="23"/>
          <w:szCs w:val="23"/>
        </w:rPr>
        <w:t>ДОГОВОР</w:t>
      </w:r>
      <w:r>
        <w:rPr>
          <w:sz w:val="23"/>
          <w:szCs w:val="23"/>
        </w:rPr>
        <w:t>А</w:t>
      </w:r>
      <w:r w:rsidRPr="00BB4680">
        <w:rPr>
          <w:sz w:val="23"/>
          <w:szCs w:val="23"/>
        </w:rPr>
        <w:t xml:space="preserve"> № </w:t>
      </w:r>
      <w:r>
        <w:rPr>
          <w:sz w:val="23"/>
          <w:szCs w:val="23"/>
        </w:rPr>
        <w:t>11480</w:t>
      </w:r>
    </w:p>
    <w:p w:rsidR="00726804" w:rsidRPr="00BB4680" w:rsidRDefault="00726804" w:rsidP="00BB4680">
      <w:pPr>
        <w:jc w:val="center"/>
        <w:rPr>
          <w:sz w:val="23"/>
          <w:szCs w:val="23"/>
        </w:rPr>
      </w:pPr>
      <w:r w:rsidRPr="00BB4680">
        <w:rPr>
          <w:sz w:val="23"/>
          <w:szCs w:val="23"/>
        </w:rPr>
        <w:t>купли-продажи</w:t>
      </w:r>
    </w:p>
    <w:p w:rsidR="00726804" w:rsidRPr="00E27205" w:rsidRDefault="00726804" w:rsidP="007E0BF6">
      <w:pPr>
        <w:jc w:val="center"/>
        <w:rPr>
          <w:sz w:val="23"/>
          <w:szCs w:val="23"/>
        </w:rPr>
      </w:pPr>
      <w:r w:rsidRPr="009A1944">
        <w:rPr>
          <w:sz w:val="23"/>
          <w:szCs w:val="23"/>
        </w:rPr>
        <w:t xml:space="preserve">имущества </w:t>
      </w:r>
      <w:r>
        <w:rPr>
          <w:sz w:val="23"/>
          <w:szCs w:val="23"/>
        </w:rPr>
        <w:t>гражданки Мороз Дарьи Валерьевны</w:t>
      </w:r>
    </w:p>
    <w:p w:rsidR="00726804" w:rsidRPr="00BB4680" w:rsidRDefault="00726804" w:rsidP="007E0BF6">
      <w:pPr>
        <w:rPr>
          <w:sz w:val="22"/>
          <w:szCs w:val="22"/>
        </w:rPr>
      </w:pPr>
    </w:p>
    <w:p w:rsidR="00726804" w:rsidRPr="00BB4680" w:rsidRDefault="00726804" w:rsidP="007E0BF6">
      <w:pPr>
        <w:rPr>
          <w:sz w:val="22"/>
          <w:szCs w:val="22"/>
        </w:rPr>
      </w:pPr>
      <w:r w:rsidRPr="00BB4680">
        <w:rPr>
          <w:sz w:val="22"/>
          <w:szCs w:val="22"/>
        </w:rPr>
        <w:t xml:space="preserve">Санкт-Петербург                                                                                 </w:t>
      </w:r>
      <w:r w:rsidRPr="00494580">
        <w:rPr>
          <w:sz w:val="22"/>
          <w:szCs w:val="22"/>
        </w:rPr>
        <w:t xml:space="preserve">              </w:t>
      </w:r>
      <w:r w:rsidRPr="00BB4680">
        <w:rPr>
          <w:sz w:val="22"/>
          <w:szCs w:val="22"/>
        </w:rPr>
        <w:t xml:space="preserve">    </w:t>
      </w:r>
      <w:r>
        <w:rPr>
          <w:sz w:val="22"/>
          <w:szCs w:val="22"/>
        </w:rPr>
        <w:t xml:space="preserve">  </w:t>
      </w:r>
      <w:r w:rsidRPr="00BB4680">
        <w:rPr>
          <w:sz w:val="22"/>
          <w:szCs w:val="22"/>
        </w:rPr>
        <w:t xml:space="preserve">    </w:t>
      </w:r>
      <w:r>
        <w:rPr>
          <w:sz w:val="22"/>
          <w:szCs w:val="22"/>
        </w:rPr>
        <w:t>……………… 2026</w:t>
      </w:r>
      <w:r w:rsidRPr="00BB4680">
        <w:rPr>
          <w:sz w:val="22"/>
          <w:szCs w:val="22"/>
        </w:rPr>
        <w:t xml:space="preserve">           </w:t>
      </w:r>
    </w:p>
    <w:p w:rsidR="00726804" w:rsidRPr="00BB4680" w:rsidRDefault="00726804" w:rsidP="007E0BF6">
      <w:pPr>
        <w:rPr>
          <w:sz w:val="22"/>
          <w:szCs w:val="22"/>
        </w:rPr>
      </w:pPr>
    </w:p>
    <w:p w:rsidR="00726804" w:rsidRPr="00BB4680" w:rsidRDefault="00726804" w:rsidP="007E0BF6">
      <w:pPr>
        <w:spacing w:line="264" w:lineRule="auto"/>
        <w:jc w:val="both"/>
        <w:rPr>
          <w:spacing w:val="-2"/>
          <w:sz w:val="22"/>
          <w:szCs w:val="22"/>
        </w:rPr>
      </w:pPr>
      <w:r w:rsidRPr="00127878">
        <w:rPr>
          <w:sz w:val="22"/>
          <w:szCs w:val="22"/>
        </w:rPr>
        <w:t>Финансовый управляющий в деле о банкротстве гражданки Мороз Дарья Валерьевна (27.02.1980 г.р. в Москве, ИНН 774390634064, СНИЛС 106-284-636 48, адрес: Московская область, Солнечногорск, пгт. Голубое, пр-д. Тверецкий, дом 16, к.2, кв. 294) Кликунец Дмитрий Георгиевич (ИНН 781407238665; СНИЛС 088-405-589 02), действующий на основании Определения Арбитражного суда Московской области от 02.09.2026 по делу А41-11480/2025</w:t>
      </w:r>
      <w:r w:rsidRPr="00BB4680">
        <w:rPr>
          <w:sz w:val="22"/>
          <w:szCs w:val="22"/>
        </w:rPr>
        <w:t>,</w:t>
      </w:r>
      <w:r w:rsidRPr="00BB4680">
        <w:rPr>
          <w:spacing w:val="-2"/>
          <w:sz w:val="22"/>
          <w:szCs w:val="22"/>
        </w:rPr>
        <w:t xml:space="preserve"> именуемый далее «ПРОДАВЕЦ», с одной стороны, и  </w:t>
      </w:r>
    </w:p>
    <w:p w:rsidR="00726804" w:rsidRPr="008A0FFE" w:rsidRDefault="00726804" w:rsidP="007E0BF6">
      <w:pPr>
        <w:spacing w:line="264" w:lineRule="auto"/>
        <w:jc w:val="both"/>
        <w:rPr>
          <w:spacing w:val="-2"/>
          <w:sz w:val="10"/>
          <w:szCs w:val="10"/>
        </w:rPr>
      </w:pPr>
    </w:p>
    <w:p w:rsidR="00726804" w:rsidRPr="00BB4680" w:rsidRDefault="00726804" w:rsidP="007E0BF6">
      <w:pPr>
        <w:spacing w:line="264" w:lineRule="auto"/>
        <w:jc w:val="both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 xml:space="preserve">………………………………… </w:t>
      </w:r>
      <w:r w:rsidRPr="00171D23">
        <w:rPr>
          <w:spacing w:val="-2"/>
          <w:sz w:val="22"/>
          <w:szCs w:val="22"/>
        </w:rPr>
        <w:t>(</w:t>
      </w:r>
      <w:r>
        <w:rPr>
          <w:spacing w:val="-2"/>
          <w:sz w:val="22"/>
          <w:szCs w:val="22"/>
        </w:rPr>
        <w:t>………………………………………………………………………..)</w:t>
      </w:r>
      <w:r w:rsidRPr="00BB4680">
        <w:rPr>
          <w:spacing w:val="-2"/>
          <w:sz w:val="22"/>
          <w:szCs w:val="22"/>
        </w:rPr>
        <w:t>, именуемый в дальнейшем «ПОКУПАТЕЛЬ», с другой стороны,</w:t>
      </w:r>
    </w:p>
    <w:p w:rsidR="00726804" w:rsidRPr="008A0FFE" w:rsidRDefault="00726804" w:rsidP="007E0BF6">
      <w:pPr>
        <w:jc w:val="both"/>
        <w:rPr>
          <w:spacing w:val="-2"/>
          <w:sz w:val="10"/>
          <w:szCs w:val="10"/>
        </w:rPr>
      </w:pPr>
    </w:p>
    <w:p w:rsidR="00726804" w:rsidRPr="00BB4680" w:rsidRDefault="00726804" w:rsidP="007E0BF6">
      <w:pPr>
        <w:jc w:val="center"/>
        <w:rPr>
          <w:sz w:val="22"/>
          <w:szCs w:val="22"/>
        </w:rPr>
      </w:pPr>
      <w:r w:rsidRPr="00BB4680">
        <w:rPr>
          <w:sz w:val="22"/>
          <w:szCs w:val="22"/>
        </w:rPr>
        <w:t>заключили настоящий договор о следующем:</w:t>
      </w:r>
    </w:p>
    <w:p w:rsidR="00726804" w:rsidRPr="008A0FFE" w:rsidRDefault="00726804" w:rsidP="007E0BF6">
      <w:pPr>
        <w:rPr>
          <w:sz w:val="10"/>
          <w:szCs w:val="10"/>
        </w:rPr>
      </w:pPr>
    </w:p>
    <w:p w:rsidR="00726804" w:rsidRDefault="00726804" w:rsidP="00097E11">
      <w:pPr>
        <w:spacing w:line="288" w:lineRule="auto"/>
        <w:rPr>
          <w:sz w:val="22"/>
          <w:szCs w:val="22"/>
        </w:rPr>
      </w:pPr>
      <w:r w:rsidRPr="00BB4680">
        <w:rPr>
          <w:sz w:val="22"/>
          <w:szCs w:val="22"/>
        </w:rPr>
        <w:t>1. Продавец продаёт Покупателю следующее имущество:</w:t>
      </w:r>
    </w:p>
    <w:p w:rsidR="00726804" w:rsidRPr="00097E11" w:rsidRDefault="00726804" w:rsidP="00097E11">
      <w:pPr>
        <w:spacing w:line="288" w:lineRule="auto"/>
        <w:rPr>
          <w:sz w:val="22"/>
          <w:szCs w:val="22"/>
        </w:rPr>
      </w:pPr>
      <w:r w:rsidRPr="00097E11">
        <w:rPr>
          <w:b/>
          <w:sz w:val="22"/>
          <w:szCs w:val="22"/>
        </w:rPr>
        <w:t>квартира</w:t>
      </w:r>
      <w:r w:rsidRPr="00097E11">
        <w:rPr>
          <w:sz w:val="22"/>
          <w:szCs w:val="22"/>
        </w:rPr>
        <w:t xml:space="preserve">, принадлежащая </w:t>
      </w:r>
      <w:r>
        <w:rPr>
          <w:sz w:val="22"/>
          <w:szCs w:val="22"/>
        </w:rPr>
        <w:t>Мороз Дарье Валерьевне</w:t>
      </w:r>
      <w:r w:rsidRPr="00097E11">
        <w:rPr>
          <w:sz w:val="22"/>
          <w:szCs w:val="22"/>
        </w:rPr>
        <w:t xml:space="preserve"> и являющиеся предметом залога </w:t>
      </w:r>
      <w:r>
        <w:rPr>
          <w:sz w:val="22"/>
          <w:szCs w:val="22"/>
        </w:rPr>
        <w:t>у Шарлая Артёма Сергеевича</w:t>
      </w:r>
      <w:r w:rsidRPr="00097E11">
        <w:rPr>
          <w:sz w:val="22"/>
          <w:szCs w:val="22"/>
        </w:rPr>
        <w:t xml:space="preserve">, а именно: </w:t>
      </w:r>
    </w:p>
    <w:p w:rsidR="00726804" w:rsidRPr="00127878" w:rsidRDefault="00726804" w:rsidP="00097E11">
      <w:pPr>
        <w:spacing w:line="288" w:lineRule="auto"/>
        <w:jc w:val="both"/>
        <w:rPr>
          <w:sz w:val="22"/>
          <w:szCs w:val="22"/>
        </w:rPr>
      </w:pPr>
      <w:r w:rsidRPr="00127878">
        <w:rPr>
          <w:b/>
          <w:sz w:val="22"/>
          <w:szCs w:val="22"/>
        </w:rPr>
        <w:t xml:space="preserve">Лот № 1: </w:t>
      </w:r>
      <w:r w:rsidRPr="00127878">
        <w:rPr>
          <w:sz w:val="22"/>
          <w:szCs w:val="22"/>
        </w:rPr>
        <w:t xml:space="preserve">“ </w:t>
      </w:r>
      <w:r w:rsidRPr="00127878">
        <w:rPr>
          <w:b/>
          <w:sz w:val="22"/>
          <w:szCs w:val="22"/>
        </w:rPr>
        <w:t>Квартира 67,9 кв.м. по адресу: Московская область, Солнечногорский район, п.г.т. Андреевка, д. Голубое, Тверецкий проезд, дом 16, корп. 2, кв. 294, кадастровый номер 50:09:0070106:5546</w:t>
      </w:r>
      <w:r w:rsidRPr="00127878">
        <w:rPr>
          <w:sz w:val="22"/>
          <w:szCs w:val="22"/>
        </w:rPr>
        <w:t xml:space="preserve"> ”; </w:t>
      </w:r>
    </w:p>
    <w:p w:rsidR="00726804" w:rsidRDefault="00726804" w:rsidP="007E0BF6">
      <w:pPr>
        <w:jc w:val="both"/>
        <w:rPr>
          <w:sz w:val="22"/>
          <w:szCs w:val="22"/>
        </w:rPr>
      </w:pPr>
    </w:p>
    <w:p w:rsidR="00726804" w:rsidRPr="00127878" w:rsidRDefault="00726804" w:rsidP="007E0BF6">
      <w:pPr>
        <w:jc w:val="both"/>
        <w:rPr>
          <w:sz w:val="22"/>
          <w:szCs w:val="22"/>
        </w:rPr>
      </w:pPr>
      <w:r w:rsidRPr="00BB4680">
        <w:rPr>
          <w:sz w:val="22"/>
          <w:szCs w:val="22"/>
        </w:rPr>
        <w:t>2</w:t>
      </w:r>
      <w:r w:rsidRPr="00127878">
        <w:rPr>
          <w:sz w:val="22"/>
          <w:szCs w:val="22"/>
        </w:rPr>
        <w:t xml:space="preserve">. Стоимость имущества составляет …………. (…………………………..) рублей, </w:t>
      </w:r>
    </w:p>
    <w:p w:rsidR="00726804" w:rsidRPr="00127878" w:rsidRDefault="00726804" w:rsidP="007E0BF6">
      <w:pPr>
        <w:rPr>
          <w:sz w:val="22"/>
          <w:szCs w:val="22"/>
        </w:rPr>
      </w:pPr>
    </w:p>
    <w:p w:rsidR="00726804" w:rsidRPr="00127878" w:rsidRDefault="00726804" w:rsidP="00127878">
      <w:pPr>
        <w:pStyle w:val="BodyTextIndent"/>
        <w:spacing w:after="0" w:line="276" w:lineRule="auto"/>
        <w:ind w:left="0"/>
        <w:jc w:val="both"/>
        <w:rPr>
          <w:sz w:val="22"/>
          <w:szCs w:val="22"/>
        </w:rPr>
      </w:pPr>
      <w:r w:rsidRPr="00127878">
        <w:rPr>
          <w:sz w:val="22"/>
          <w:szCs w:val="22"/>
        </w:rPr>
        <w:t>3. Оплата производится на специальный счёт</w:t>
      </w:r>
      <w:r w:rsidRPr="00127878">
        <w:rPr>
          <w:rStyle w:val="apple-converted-space"/>
          <w:sz w:val="22"/>
          <w:szCs w:val="22"/>
        </w:rPr>
        <w:t xml:space="preserve"> должника </w:t>
      </w:r>
      <w:r>
        <w:rPr>
          <w:b/>
          <w:sz w:val="22"/>
          <w:szCs w:val="22"/>
        </w:rPr>
        <w:t>40817 810 9 01010</w:t>
      </w:r>
      <w:r w:rsidRPr="00127878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796266</w:t>
      </w:r>
      <w:r w:rsidRPr="00127878">
        <w:rPr>
          <w:rStyle w:val="apple-converted-space"/>
          <w:sz w:val="22"/>
          <w:szCs w:val="22"/>
        </w:rPr>
        <w:t xml:space="preserve"> открытый в </w:t>
      </w:r>
      <w:r w:rsidRPr="00127878">
        <w:rPr>
          <w:sz w:val="22"/>
          <w:szCs w:val="22"/>
        </w:rPr>
        <w:t>АО «Экспобанк» к/с 30101 810 3 45250 000460 в ГУ Банка России по ЦФО, БИК 044525460, ИНН банка 7708397772</w:t>
      </w:r>
      <w:r w:rsidRPr="00127878">
        <w:rPr>
          <w:rStyle w:val="apple-converted-space"/>
          <w:sz w:val="22"/>
          <w:szCs w:val="22"/>
        </w:rPr>
        <w:t xml:space="preserve">, </w:t>
      </w:r>
      <w:r w:rsidRPr="00127878">
        <w:rPr>
          <w:spacing w:val="-8"/>
          <w:sz w:val="22"/>
          <w:szCs w:val="22"/>
        </w:rPr>
        <w:t xml:space="preserve">получатель – </w:t>
      </w:r>
      <w:r w:rsidRPr="00127878">
        <w:rPr>
          <w:sz w:val="22"/>
          <w:szCs w:val="22"/>
        </w:rPr>
        <w:t xml:space="preserve">Мороз Дарья Валерьевна (ИНН 774390634064, СНИЛС 106-284-636 48), в Назначение платежа – «По договору купли-продажи № 11480 от ……….2026, сумма платежа – _______________ рублей (с учётом ранее внесённого задатка в размере ___________ рублей). </w:t>
      </w:r>
    </w:p>
    <w:p w:rsidR="00726804" w:rsidRPr="00127878" w:rsidRDefault="00726804" w:rsidP="007E0BF6">
      <w:pPr>
        <w:jc w:val="both"/>
        <w:rPr>
          <w:sz w:val="22"/>
          <w:szCs w:val="22"/>
        </w:rPr>
      </w:pPr>
    </w:p>
    <w:p w:rsidR="00726804" w:rsidRPr="00326291" w:rsidRDefault="00726804" w:rsidP="00097E11">
      <w:pPr>
        <w:jc w:val="both"/>
        <w:rPr>
          <w:sz w:val="22"/>
          <w:szCs w:val="22"/>
        </w:rPr>
      </w:pPr>
      <w:r w:rsidRPr="00127878">
        <w:rPr>
          <w:sz w:val="22"/>
          <w:szCs w:val="22"/>
        </w:rPr>
        <w:t>4. Срок оплаты по настоящему договору – не позднее 30 дней с момента его подписания. В случае если покупатель не оплачивает по договору покупную</w:t>
      </w:r>
      <w:r w:rsidRPr="00326291">
        <w:rPr>
          <w:sz w:val="22"/>
          <w:szCs w:val="22"/>
        </w:rPr>
        <w:t xml:space="preserve"> стоимость имущества в течении 30 дней, он теряет статус победителя торгов, договор купли-продажи с ним становится недействительным и ранее уплаченный им задаток ему не возвращается. В таком случае конкурсный управляющий  вправе предложить заключить договор купли-продажи участнику торгов, которым предложена наиболее высокая цена по сравнению с ценой, предложенной другими участниками торгов, за исключением несостоявшегося победителя торгов. Имущество считается проданным с момента поступления на расчётный счёт должника всей суммы по договору. </w:t>
      </w:r>
    </w:p>
    <w:p w:rsidR="00726804" w:rsidRPr="00326291" w:rsidRDefault="00726804" w:rsidP="00E21E39">
      <w:pPr>
        <w:jc w:val="both"/>
        <w:rPr>
          <w:sz w:val="22"/>
          <w:szCs w:val="22"/>
        </w:rPr>
      </w:pPr>
    </w:p>
    <w:p w:rsidR="00726804" w:rsidRPr="00326291" w:rsidRDefault="00726804" w:rsidP="00E21E39">
      <w:pPr>
        <w:jc w:val="both"/>
        <w:rPr>
          <w:sz w:val="22"/>
          <w:szCs w:val="22"/>
        </w:rPr>
      </w:pPr>
      <w:r w:rsidRPr="00326291">
        <w:rPr>
          <w:sz w:val="22"/>
          <w:szCs w:val="22"/>
        </w:rPr>
        <w:t>5. Покупатель обязан не позднее 5 (пяти) календарных дней с момента оплаты по настоящему договору забрать у Продавца</w:t>
      </w:r>
      <w:r>
        <w:rPr>
          <w:sz w:val="22"/>
          <w:szCs w:val="22"/>
        </w:rPr>
        <w:t xml:space="preserve"> документы, подтверждающие право требования</w:t>
      </w:r>
      <w:r w:rsidRPr="00326291">
        <w:rPr>
          <w:sz w:val="22"/>
          <w:szCs w:val="22"/>
        </w:rPr>
        <w:t xml:space="preserve"> – по Акту приёма-передачи. После подписания Акта приёма-передачи – риск </w:t>
      </w:r>
      <w:r>
        <w:rPr>
          <w:sz w:val="22"/>
          <w:szCs w:val="22"/>
        </w:rPr>
        <w:t>утраты приобретаемого права требования к дебиторам</w:t>
      </w:r>
      <w:r w:rsidRPr="00326291">
        <w:rPr>
          <w:sz w:val="22"/>
          <w:szCs w:val="22"/>
        </w:rPr>
        <w:t xml:space="preserve"> несёт покупатель.</w:t>
      </w:r>
    </w:p>
    <w:p w:rsidR="00726804" w:rsidRPr="00326291" w:rsidRDefault="00726804" w:rsidP="00E21E39">
      <w:pPr>
        <w:jc w:val="both"/>
        <w:rPr>
          <w:sz w:val="22"/>
          <w:szCs w:val="22"/>
        </w:rPr>
      </w:pPr>
    </w:p>
    <w:p w:rsidR="00726804" w:rsidRPr="00326291" w:rsidRDefault="00726804" w:rsidP="00E21E39">
      <w:pPr>
        <w:jc w:val="both"/>
        <w:rPr>
          <w:sz w:val="22"/>
          <w:szCs w:val="22"/>
        </w:rPr>
      </w:pPr>
      <w:r w:rsidRPr="00326291">
        <w:rPr>
          <w:sz w:val="22"/>
          <w:szCs w:val="22"/>
        </w:rPr>
        <w:t xml:space="preserve">6. Право </w:t>
      </w:r>
      <w:r>
        <w:rPr>
          <w:sz w:val="22"/>
          <w:szCs w:val="22"/>
        </w:rPr>
        <w:t xml:space="preserve">собственности </w:t>
      </w:r>
      <w:r w:rsidRPr="00326291">
        <w:rPr>
          <w:sz w:val="22"/>
          <w:szCs w:val="22"/>
        </w:rPr>
        <w:t>переходит к Покупателю только после полной оплаты стоимости имущества, указанной в пункте 2 настоящего договора.</w:t>
      </w:r>
    </w:p>
    <w:p w:rsidR="00726804" w:rsidRPr="00E27205" w:rsidRDefault="00726804" w:rsidP="007E0BF6">
      <w:pPr>
        <w:jc w:val="both"/>
        <w:rPr>
          <w:spacing w:val="-2"/>
          <w:sz w:val="22"/>
          <w:szCs w:val="22"/>
        </w:rPr>
      </w:pPr>
    </w:p>
    <w:p w:rsidR="00726804" w:rsidRDefault="00726804" w:rsidP="007E0BF6">
      <w:pPr>
        <w:jc w:val="both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7</w:t>
      </w:r>
      <w:r w:rsidRPr="00BB4680">
        <w:rPr>
          <w:spacing w:val="-2"/>
          <w:sz w:val="22"/>
          <w:szCs w:val="22"/>
        </w:rPr>
        <w:t xml:space="preserve">. Подписывая настоящий договор, Покупатель подтверждает свою осведомлённость относительно всех характеристик приобретаемого имущества </w:t>
      </w:r>
      <w:r>
        <w:rPr>
          <w:spacing w:val="-2"/>
          <w:sz w:val="22"/>
          <w:szCs w:val="22"/>
        </w:rPr>
        <w:t xml:space="preserve">(наличие либо отсутствие обременений, зарегистрированных и проживающих лиц, техническое состояние квартиры) </w:t>
      </w:r>
      <w:r w:rsidRPr="00BB4680">
        <w:rPr>
          <w:spacing w:val="-2"/>
          <w:sz w:val="22"/>
          <w:szCs w:val="22"/>
        </w:rPr>
        <w:t>и не имеет никаких претензий к его качеству.</w:t>
      </w:r>
    </w:p>
    <w:p w:rsidR="00726804" w:rsidRDefault="00726804" w:rsidP="007E0BF6">
      <w:pPr>
        <w:jc w:val="both"/>
        <w:rPr>
          <w:spacing w:val="-2"/>
          <w:sz w:val="22"/>
          <w:szCs w:val="22"/>
        </w:rPr>
      </w:pPr>
    </w:p>
    <w:p w:rsidR="00726804" w:rsidRDefault="00726804" w:rsidP="007E0BF6">
      <w:pPr>
        <w:jc w:val="both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8. Покупатель самостоятельно и за свой счёт принимает меры по выселению из приобретаемой квартиры проживающих там лиц (при возникновении такой необходимости)</w:t>
      </w:r>
    </w:p>
    <w:p w:rsidR="00726804" w:rsidRPr="00E27205" w:rsidRDefault="00726804" w:rsidP="007E0BF6">
      <w:pPr>
        <w:jc w:val="both"/>
        <w:rPr>
          <w:spacing w:val="-2"/>
          <w:sz w:val="22"/>
          <w:szCs w:val="22"/>
        </w:rPr>
      </w:pPr>
    </w:p>
    <w:p w:rsidR="00726804" w:rsidRPr="00BB4680" w:rsidRDefault="00726804" w:rsidP="007E0BF6">
      <w:pPr>
        <w:jc w:val="both"/>
        <w:rPr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9. На момент подписания настоящего договора – Продавец передал, а Покупатель принял всё имущество, указанное в п.1 настоящего договора, претензии к качеству и характеристикам имущества у Покупателя отсутствуют.</w:t>
      </w:r>
    </w:p>
    <w:p w:rsidR="00726804" w:rsidRDefault="00726804" w:rsidP="007E0BF6">
      <w:pPr>
        <w:rPr>
          <w:spacing w:val="-2"/>
          <w:sz w:val="22"/>
          <w:szCs w:val="22"/>
        </w:rPr>
      </w:pPr>
    </w:p>
    <w:p w:rsidR="00726804" w:rsidRPr="00BB4680" w:rsidRDefault="00726804" w:rsidP="007E0BF6">
      <w:pPr>
        <w:rPr>
          <w:spacing w:val="-2"/>
          <w:sz w:val="22"/>
          <w:szCs w:val="22"/>
        </w:rPr>
      </w:pPr>
    </w:p>
    <w:p w:rsidR="00726804" w:rsidRPr="00BB4680" w:rsidRDefault="00726804" w:rsidP="007E0BF6">
      <w:pPr>
        <w:rPr>
          <w:spacing w:val="-2"/>
          <w:sz w:val="22"/>
          <w:szCs w:val="22"/>
        </w:rPr>
      </w:pPr>
      <w:r w:rsidRPr="00BB4680">
        <w:rPr>
          <w:spacing w:val="-2"/>
          <w:sz w:val="22"/>
          <w:szCs w:val="22"/>
        </w:rPr>
        <w:t>Продавец:                                                                                               Покупатель:</w:t>
      </w:r>
    </w:p>
    <w:p w:rsidR="00726804" w:rsidRDefault="00726804" w:rsidP="00BB4680">
      <w:pPr>
        <w:spacing w:line="264" w:lineRule="auto"/>
        <w:rPr>
          <w:sz w:val="22"/>
          <w:szCs w:val="22"/>
        </w:rPr>
      </w:pPr>
    </w:p>
    <w:p w:rsidR="00726804" w:rsidRDefault="00726804" w:rsidP="00127878">
      <w:pPr>
        <w:rPr>
          <w:sz w:val="22"/>
          <w:szCs w:val="22"/>
        </w:rPr>
      </w:pPr>
      <w:r>
        <w:rPr>
          <w:sz w:val="22"/>
          <w:szCs w:val="22"/>
        </w:rPr>
        <w:t xml:space="preserve">Мороз Дарья Валерьевна </w:t>
      </w:r>
    </w:p>
    <w:p w:rsidR="00726804" w:rsidRPr="00127878" w:rsidRDefault="00726804" w:rsidP="00127878">
      <w:pPr>
        <w:rPr>
          <w:sz w:val="22"/>
          <w:szCs w:val="22"/>
        </w:rPr>
      </w:pPr>
      <w:r w:rsidRPr="00127878">
        <w:rPr>
          <w:sz w:val="22"/>
          <w:szCs w:val="22"/>
        </w:rPr>
        <w:t>ИНН 774390634064, СНИЛС 106-284-636 48</w:t>
      </w:r>
    </w:p>
    <w:p w:rsidR="00726804" w:rsidRPr="00127878" w:rsidRDefault="00726804" w:rsidP="00127878">
      <w:pPr>
        <w:rPr>
          <w:sz w:val="22"/>
          <w:szCs w:val="22"/>
        </w:rPr>
      </w:pPr>
      <w:r w:rsidRPr="00127878">
        <w:rPr>
          <w:sz w:val="22"/>
          <w:szCs w:val="22"/>
        </w:rPr>
        <w:t>в лице финансового управляющего</w:t>
      </w:r>
    </w:p>
    <w:p w:rsidR="00726804" w:rsidRPr="00127878" w:rsidRDefault="00726804" w:rsidP="00127878">
      <w:pPr>
        <w:rPr>
          <w:sz w:val="22"/>
          <w:szCs w:val="22"/>
        </w:rPr>
      </w:pPr>
      <w:r w:rsidRPr="00127878">
        <w:rPr>
          <w:sz w:val="22"/>
          <w:szCs w:val="22"/>
        </w:rPr>
        <w:t xml:space="preserve">Кликунца Дмитрия Георгиевича </w:t>
      </w:r>
    </w:p>
    <w:p w:rsidR="00726804" w:rsidRPr="00127878" w:rsidRDefault="00726804" w:rsidP="00127878">
      <w:pPr>
        <w:rPr>
          <w:sz w:val="22"/>
          <w:szCs w:val="22"/>
        </w:rPr>
      </w:pPr>
      <w:r w:rsidRPr="00127878">
        <w:rPr>
          <w:sz w:val="22"/>
          <w:szCs w:val="22"/>
        </w:rPr>
        <w:t>ИНН 781407238665; СНИЛС 088-405-589 02</w:t>
      </w:r>
    </w:p>
    <w:p w:rsidR="00726804" w:rsidRDefault="00726804" w:rsidP="00127878">
      <w:pPr>
        <w:rPr>
          <w:sz w:val="22"/>
          <w:szCs w:val="22"/>
        </w:rPr>
      </w:pPr>
      <w:r w:rsidRPr="00127878">
        <w:rPr>
          <w:sz w:val="22"/>
          <w:szCs w:val="22"/>
        </w:rPr>
        <w:t>197372, Санкт-Петербург, а/я 186</w:t>
      </w:r>
    </w:p>
    <w:p w:rsidR="00726804" w:rsidRDefault="00726804" w:rsidP="009929DF">
      <w:pPr>
        <w:rPr>
          <w:spacing w:val="-2"/>
          <w:sz w:val="22"/>
          <w:szCs w:val="22"/>
        </w:rPr>
      </w:pPr>
    </w:p>
    <w:p w:rsidR="00726804" w:rsidRDefault="00726804" w:rsidP="009929DF">
      <w:pPr>
        <w:rPr>
          <w:spacing w:val="-2"/>
          <w:sz w:val="22"/>
          <w:szCs w:val="22"/>
        </w:rPr>
      </w:pPr>
    </w:p>
    <w:p w:rsidR="00726804" w:rsidRPr="009929DF" w:rsidRDefault="00726804" w:rsidP="009929DF">
      <w:pPr>
        <w:rPr>
          <w:spacing w:val="-2"/>
          <w:sz w:val="22"/>
          <w:szCs w:val="22"/>
        </w:rPr>
      </w:pPr>
    </w:p>
    <w:p w:rsidR="00726804" w:rsidRPr="005A4B61" w:rsidRDefault="00726804">
      <w:pPr>
        <w:rPr>
          <w:spacing w:val="-2"/>
          <w:sz w:val="22"/>
          <w:szCs w:val="22"/>
        </w:rPr>
      </w:pPr>
      <w:r w:rsidRPr="009929DF">
        <w:rPr>
          <w:spacing w:val="-2"/>
          <w:sz w:val="22"/>
          <w:szCs w:val="22"/>
        </w:rPr>
        <w:t>Кликунец Д.Г.</w:t>
      </w:r>
      <w:r w:rsidRPr="00BB4680">
        <w:rPr>
          <w:spacing w:val="-2"/>
          <w:sz w:val="22"/>
          <w:szCs w:val="22"/>
        </w:rPr>
        <w:t xml:space="preserve"> </w:t>
      </w:r>
      <w:r>
        <w:rPr>
          <w:spacing w:val="-2"/>
          <w:sz w:val="22"/>
          <w:szCs w:val="22"/>
        </w:rPr>
        <w:t>______________________</w:t>
      </w:r>
      <w:r w:rsidRPr="00BB4680">
        <w:rPr>
          <w:spacing w:val="-2"/>
          <w:sz w:val="22"/>
          <w:szCs w:val="22"/>
        </w:rPr>
        <w:t xml:space="preserve">                                </w:t>
      </w:r>
    </w:p>
    <w:sectPr w:rsidR="00726804" w:rsidRPr="005A4B61" w:rsidSect="0046684A">
      <w:pgSz w:w="11906" w:h="16838"/>
      <w:pgMar w:top="794" w:right="794" w:bottom="624" w:left="124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0BF6"/>
    <w:rsid w:val="000110AE"/>
    <w:rsid w:val="00097E11"/>
    <w:rsid w:val="000A7553"/>
    <w:rsid w:val="00127878"/>
    <w:rsid w:val="00171D23"/>
    <w:rsid w:val="00324EF1"/>
    <w:rsid w:val="00326291"/>
    <w:rsid w:val="00364C59"/>
    <w:rsid w:val="004641A0"/>
    <w:rsid w:val="0046684A"/>
    <w:rsid w:val="00494580"/>
    <w:rsid w:val="004C1FD0"/>
    <w:rsid w:val="004E17C8"/>
    <w:rsid w:val="00507C8D"/>
    <w:rsid w:val="005A4B61"/>
    <w:rsid w:val="0066353A"/>
    <w:rsid w:val="006D656F"/>
    <w:rsid w:val="00726804"/>
    <w:rsid w:val="0072696C"/>
    <w:rsid w:val="007C7E78"/>
    <w:rsid w:val="007E0BF6"/>
    <w:rsid w:val="008A0FFE"/>
    <w:rsid w:val="008B05D0"/>
    <w:rsid w:val="008D0B99"/>
    <w:rsid w:val="009929DF"/>
    <w:rsid w:val="009A1944"/>
    <w:rsid w:val="009C07A4"/>
    <w:rsid w:val="00AD5250"/>
    <w:rsid w:val="00B44ADC"/>
    <w:rsid w:val="00BB4680"/>
    <w:rsid w:val="00C40AC9"/>
    <w:rsid w:val="00CD11B5"/>
    <w:rsid w:val="00CF66FC"/>
    <w:rsid w:val="00D37907"/>
    <w:rsid w:val="00DC764A"/>
    <w:rsid w:val="00E21E39"/>
    <w:rsid w:val="00E27205"/>
    <w:rsid w:val="00F22C49"/>
    <w:rsid w:val="00FD343D"/>
    <w:rsid w:val="00FF32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BF6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uiPriority w:val="99"/>
    <w:rsid w:val="007E0BF6"/>
    <w:rPr>
      <w:rFonts w:cs="Times New Roman"/>
    </w:rPr>
  </w:style>
  <w:style w:type="paragraph" w:styleId="BodyTextIndent">
    <w:name w:val="Body Text Indent"/>
    <w:basedOn w:val="Normal"/>
    <w:link w:val="BodyTextIndentChar"/>
    <w:uiPriority w:val="99"/>
    <w:rsid w:val="000110A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0110AE"/>
    <w:rPr>
      <w:rFonts w:cs="Times New Roman"/>
      <w:sz w:val="24"/>
      <w:szCs w:val="24"/>
      <w:lang w:val="ru-RU"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28</TotalTime>
  <Pages>2</Pages>
  <Words>582</Words>
  <Characters>3324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user1</cp:lastModifiedBy>
  <cp:revision>9</cp:revision>
  <dcterms:created xsi:type="dcterms:W3CDTF">2025-10-03T12:22:00Z</dcterms:created>
  <dcterms:modified xsi:type="dcterms:W3CDTF">2026-10-20T17:01:00Z</dcterms:modified>
</cp:coreProperties>
</file>